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879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5"/>
        <w:gridCol w:w="1375"/>
        <w:gridCol w:w="1376"/>
        <w:gridCol w:w="1375"/>
        <w:gridCol w:w="1378"/>
      </w:tblGrid>
      <w:tr w:rsidR="00764393" w14:paraId="4B5BB315" w14:textId="77777777" w:rsidTr="00764393">
        <w:trPr>
          <w:trHeight w:val="279"/>
        </w:trPr>
        <w:tc>
          <w:tcPr>
            <w:tcW w:w="6879" w:type="dxa"/>
            <w:gridSpan w:val="5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1D1D1" w:themeFill="background2" w:themeFillShade="E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B88CB" w14:textId="04899478" w:rsidR="00764393" w:rsidRPr="00BD5B08" w:rsidRDefault="00764393" w:rsidP="00764393">
            <w:pPr>
              <w:pStyle w:val="Stiletabella2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BD5B08">
              <w:rPr>
                <w:b/>
                <w:bCs/>
                <w:color w:val="000000" w:themeColor="text1"/>
              </w:rPr>
              <w:t>PROVE D’INGRESSO CBT</w:t>
            </w:r>
          </w:p>
        </w:tc>
      </w:tr>
      <w:tr w:rsidR="007A1FCB" w14:paraId="73B580E6" w14:textId="77777777" w:rsidTr="007A1FCB">
        <w:trPr>
          <w:trHeight w:val="279"/>
        </w:trPr>
        <w:tc>
          <w:tcPr>
            <w:tcW w:w="137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441FF" w14:textId="77777777" w:rsidR="007A1FCB" w:rsidRDefault="007A1FCB"/>
        </w:tc>
        <w:tc>
          <w:tcPr>
            <w:tcW w:w="2751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4B412" w14:textId="08B78C40" w:rsidR="007A1FCB" w:rsidRPr="007A700F" w:rsidRDefault="00664030">
            <w:pPr>
              <w:pStyle w:val="Stiletabella2"/>
            </w:pPr>
            <w:r>
              <w:rPr>
                <w:sz w:val="16"/>
                <w:szCs w:val="16"/>
              </w:rPr>
              <w:t xml:space="preserve">30 </w:t>
            </w:r>
            <w:r w:rsidR="0030068B" w:rsidRPr="007A700F">
              <w:rPr>
                <w:sz w:val="16"/>
                <w:szCs w:val="16"/>
              </w:rPr>
              <w:t>SETTEMBRE</w:t>
            </w:r>
            <w:r w:rsidR="007A1FCB" w:rsidRPr="007A700F">
              <w:rPr>
                <w:sz w:val="16"/>
                <w:szCs w:val="16"/>
              </w:rPr>
              <w:t xml:space="preserve"> - </w:t>
            </w:r>
            <w:r w:rsidR="002761D8">
              <w:rPr>
                <w:sz w:val="16"/>
                <w:szCs w:val="16"/>
              </w:rPr>
              <w:t>MERCOLEDÍ</w:t>
            </w:r>
          </w:p>
        </w:tc>
        <w:tc>
          <w:tcPr>
            <w:tcW w:w="2753" w:type="dxa"/>
            <w:gridSpan w:val="2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E3A0A" w14:textId="141B0B5F" w:rsidR="007A1FCB" w:rsidRPr="007A700F" w:rsidRDefault="00664030">
            <w:pPr>
              <w:pStyle w:val="Stiletabella2"/>
            </w:pPr>
            <w:r>
              <w:rPr>
                <w:sz w:val="16"/>
                <w:szCs w:val="16"/>
              </w:rPr>
              <w:t xml:space="preserve">01 OTTOBRE </w:t>
            </w:r>
            <w:r w:rsidR="007A1FCB" w:rsidRPr="007A700F">
              <w:rPr>
                <w:sz w:val="16"/>
                <w:szCs w:val="16"/>
              </w:rPr>
              <w:t xml:space="preserve">- </w:t>
            </w:r>
            <w:r w:rsidR="00FD4C15">
              <w:rPr>
                <w:sz w:val="16"/>
                <w:szCs w:val="16"/>
              </w:rPr>
              <w:t>GIOVEDÎ</w:t>
            </w:r>
          </w:p>
        </w:tc>
      </w:tr>
      <w:tr w:rsidR="007A1FCB" w14:paraId="77484769" w14:textId="77777777" w:rsidTr="007A1FCB">
        <w:trPr>
          <w:trHeight w:val="443"/>
        </w:trPr>
        <w:tc>
          <w:tcPr>
            <w:tcW w:w="13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EEDA5" w14:textId="77777777" w:rsidR="007A1FCB" w:rsidRPr="007A700F" w:rsidRDefault="007A1FCB" w:rsidP="007A700F">
            <w:pPr>
              <w:pStyle w:val="Stiletabella2"/>
              <w:jc w:val="center"/>
            </w:pPr>
          </w:p>
          <w:p w14:paraId="5E8F909B" w14:textId="77777777" w:rsidR="007A1FCB" w:rsidRPr="007A700F" w:rsidRDefault="007A1FCB" w:rsidP="007A700F">
            <w:pPr>
              <w:pStyle w:val="Stiletabella2"/>
              <w:jc w:val="center"/>
            </w:pPr>
            <w:r w:rsidRPr="007A700F">
              <w:t>T</w:t>
            </w:r>
          </w:p>
          <w:p w14:paraId="44AB76F4" w14:textId="77777777" w:rsidR="007A1FCB" w:rsidRPr="007A700F" w:rsidRDefault="007A1FCB" w:rsidP="007A700F">
            <w:pPr>
              <w:pStyle w:val="Stiletabella2"/>
              <w:jc w:val="center"/>
            </w:pPr>
            <w:r w:rsidRPr="007A700F">
              <w:t>E</w:t>
            </w:r>
          </w:p>
          <w:p w14:paraId="00FF5705" w14:textId="77777777" w:rsidR="007A1FCB" w:rsidRPr="007A700F" w:rsidRDefault="007A1FCB" w:rsidP="007A700F">
            <w:pPr>
              <w:pStyle w:val="Stiletabella2"/>
              <w:jc w:val="center"/>
            </w:pPr>
            <w:r w:rsidRPr="007A700F">
              <w:t>C</w:t>
            </w:r>
          </w:p>
          <w:p w14:paraId="5EBA0F44" w14:textId="77777777" w:rsidR="007A1FCB" w:rsidRPr="007A700F" w:rsidRDefault="007A1FCB" w:rsidP="007A700F">
            <w:pPr>
              <w:pStyle w:val="Stiletabella2"/>
              <w:jc w:val="center"/>
            </w:pPr>
            <w:r w:rsidRPr="007A700F">
              <w:t>N</w:t>
            </w:r>
          </w:p>
          <w:p w14:paraId="22E8833D" w14:textId="77777777" w:rsidR="007A1FCB" w:rsidRPr="007A700F" w:rsidRDefault="007A1FCB" w:rsidP="007A700F">
            <w:pPr>
              <w:pStyle w:val="Stiletabella2"/>
              <w:jc w:val="center"/>
            </w:pPr>
            <w:r w:rsidRPr="007A700F">
              <w:t>O</w:t>
            </w:r>
          </w:p>
          <w:p w14:paraId="4CFF90CD" w14:textId="77777777" w:rsidR="007A1FCB" w:rsidRPr="007A700F" w:rsidRDefault="007A1FCB" w:rsidP="007A700F">
            <w:pPr>
              <w:pStyle w:val="Stiletabella2"/>
              <w:jc w:val="center"/>
            </w:pPr>
            <w:r w:rsidRPr="007A700F">
              <w:t>L</w:t>
            </w:r>
          </w:p>
          <w:p w14:paraId="0362F9EB" w14:textId="77777777" w:rsidR="007A1FCB" w:rsidRPr="007A700F" w:rsidRDefault="007A1FCB" w:rsidP="007A700F">
            <w:pPr>
              <w:pStyle w:val="Stiletabella2"/>
              <w:jc w:val="center"/>
            </w:pPr>
            <w:r w:rsidRPr="007A700F">
              <w:t>O</w:t>
            </w:r>
          </w:p>
          <w:p w14:paraId="071A6000" w14:textId="77777777" w:rsidR="007A1FCB" w:rsidRPr="007A700F" w:rsidRDefault="007A1FCB" w:rsidP="007A700F">
            <w:pPr>
              <w:pStyle w:val="Stiletabella2"/>
              <w:jc w:val="center"/>
            </w:pPr>
            <w:r w:rsidRPr="007A700F">
              <w:t>G</w:t>
            </w:r>
          </w:p>
          <w:p w14:paraId="19E1993F" w14:textId="77777777" w:rsidR="007A1FCB" w:rsidRPr="007A700F" w:rsidRDefault="007A1FCB" w:rsidP="007A700F">
            <w:pPr>
              <w:pStyle w:val="Stiletabella2"/>
              <w:jc w:val="center"/>
            </w:pPr>
            <w:r w:rsidRPr="007A700F">
              <w:t>I</w:t>
            </w:r>
          </w:p>
          <w:p w14:paraId="7EC0D708" w14:textId="77777777" w:rsidR="007A1FCB" w:rsidRPr="007A700F" w:rsidRDefault="007A1FCB" w:rsidP="007A700F">
            <w:pPr>
              <w:pStyle w:val="Stiletabella2"/>
              <w:jc w:val="center"/>
            </w:pPr>
            <w:r w:rsidRPr="007A700F">
              <w:t>A</w:t>
            </w:r>
          </w:p>
          <w:p w14:paraId="4706433E" w14:textId="77777777" w:rsidR="007A1FCB" w:rsidRPr="007A700F" w:rsidRDefault="007A1FCB" w:rsidP="007A700F">
            <w:pPr>
              <w:pStyle w:val="Stiletabella2"/>
              <w:jc w:val="center"/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E8C98" w14:textId="7B0CCABA" w:rsidR="007A1FCB" w:rsidRPr="007A700F" w:rsidRDefault="007A1FCB">
            <w:pPr>
              <w:pStyle w:val="Stiletabella2"/>
            </w:pPr>
            <w:r w:rsidRPr="007A700F">
              <w:t>8.</w:t>
            </w:r>
            <w:r w:rsidR="009E7596">
              <w:t>10/8.30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492B7" w14:textId="642D20E4" w:rsidR="007A1FCB" w:rsidRPr="007A700F" w:rsidRDefault="009569E0">
            <w:pPr>
              <w:pStyle w:val="Stiletabella2"/>
              <w:rPr>
                <w:b/>
                <w:bCs/>
              </w:rPr>
            </w:pPr>
            <w:r>
              <w:rPr>
                <w:b/>
                <w:bCs/>
              </w:rPr>
              <w:t>3D</w:t>
            </w:r>
            <w:r w:rsidR="000226BE">
              <w:rPr>
                <w:b/>
                <w:bCs/>
              </w:rPr>
              <w:t xml:space="preserve"> </w:t>
            </w:r>
          </w:p>
          <w:p w14:paraId="792D34BE" w14:textId="5A122AB5" w:rsidR="007A1FCB" w:rsidRPr="003F575A" w:rsidRDefault="007A1FCB">
            <w:pPr>
              <w:pStyle w:val="Stiletabella2"/>
              <w:rPr>
                <w:b/>
                <w:bCs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558DC" w14:textId="77777777" w:rsidR="007A1FCB" w:rsidRDefault="007A1FCB">
            <w:pPr>
              <w:pStyle w:val="Stiletabella2"/>
            </w:pPr>
            <w:r w:rsidRPr="007A700F">
              <w:t>8.00/</w:t>
            </w:r>
            <w:r w:rsidR="00AC54B1">
              <w:t>8.20</w:t>
            </w:r>
          </w:p>
          <w:p w14:paraId="25AE47DB" w14:textId="3604DFAA" w:rsidR="003D27DE" w:rsidRPr="007A700F" w:rsidRDefault="003D27DE">
            <w:pPr>
              <w:pStyle w:val="Stiletabella2"/>
            </w:pPr>
            <w:r>
              <w:t>8.30/8.50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0C861" w14:textId="77777777" w:rsidR="007A1FCB" w:rsidRDefault="002761D8">
            <w:pPr>
              <w:pStyle w:val="Stiletabella2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C54B1">
              <w:rPr>
                <w:b/>
                <w:bCs/>
              </w:rPr>
              <w:t>F</w:t>
            </w:r>
          </w:p>
          <w:p w14:paraId="2A075B5A" w14:textId="36678327" w:rsidR="003D27DE" w:rsidRPr="007A700F" w:rsidRDefault="003D27DE">
            <w:pPr>
              <w:pStyle w:val="Stiletabella2"/>
            </w:pPr>
            <w:r>
              <w:rPr>
                <w:b/>
                <w:bCs/>
              </w:rPr>
              <w:t>1G</w:t>
            </w:r>
          </w:p>
        </w:tc>
      </w:tr>
      <w:tr w:rsidR="007A1FCB" w:rsidRPr="00524E98" w14:paraId="3626E17B" w14:textId="77777777" w:rsidTr="007A1FCB">
        <w:trPr>
          <w:trHeight w:val="443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2B6C3690" w14:textId="77777777" w:rsidR="007A1FCB" w:rsidRDefault="007A1FCB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5E99B" w14:textId="18FD71FC" w:rsidR="007A1FCB" w:rsidRPr="007A700F" w:rsidRDefault="009E7596">
            <w:pPr>
              <w:pStyle w:val="Stiletabella2"/>
            </w:pPr>
            <w:r>
              <w:t>9.05</w:t>
            </w:r>
            <w:r w:rsidR="007A1FCB" w:rsidRPr="007A700F">
              <w:t>/</w:t>
            </w:r>
            <w:r>
              <w:t>9.25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FE175" w14:textId="0CB04446" w:rsidR="007A1FCB" w:rsidRPr="007A700F" w:rsidRDefault="009E7596">
            <w:pPr>
              <w:pStyle w:val="Stiletabella2"/>
              <w:rPr>
                <w:b/>
                <w:bCs/>
              </w:rPr>
            </w:pPr>
            <w:r>
              <w:rPr>
                <w:b/>
                <w:bCs/>
              </w:rPr>
              <w:t>3B</w:t>
            </w:r>
          </w:p>
          <w:p w14:paraId="51C932F9" w14:textId="4565955D" w:rsidR="007A1FCB" w:rsidRPr="007A700F" w:rsidRDefault="007A1FCB">
            <w:pPr>
              <w:pStyle w:val="Stiletabella2"/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82B55" w14:textId="77777777" w:rsidR="007A1FCB" w:rsidRDefault="0020297A">
            <w:pPr>
              <w:pStyle w:val="Stiletabella2"/>
            </w:pPr>
            <w:r>
              <w:t>9.00/9.20</w:t>
            </w:r>
          </w:p>
          <w:p w14:paraId="70BFB837" w14:textId="50ECF49D" w:rsidR="00991416" w:rsidRPr="007A700F" w:rsidRDefault="00991416">
            <w:pPr>
              <w:pStyle w:val="Stiletabella2"/>
            </w:pPr>
            <w:r>
              <w:t>9.30/9.50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626D3" w14:textId="58A9EBD2" w:rsidR="007A1FCB" w:rsidRPr="00991416" w:rsidRDefault="007A092B">
            <w:pPr>
              <w:pStyle w:val="Stiletabella2"/>
              <w:rPr>
                <w:b/>
                <w:bCs/>
              </w:rPr>
            </w:pPr>
            <w:r w:rsidRPr="00991416">
              <w:rPr>
                <w:b/>
                <w:bCs/>
              </w:rPr>
              <w:t>1</w:t>
            </w:r>
            <w:r w:rsidR="0020297A" w:rsidRPr="00991416">
              <w:rPr>
                <w:b/>
                <w:bCs/>
              </w:rPr>
              <w:t>C</w:t>
            </w:r>
            <w:r w:rsidR="0010319C">
              <w:rPr>
                <w:b/>
                <w:bCs/>
              </w:rPr>
              <w:t xml:space="preserve"> </w:t>
            </w:r>
            <w:r w:rsidR="0020297A" w:rsidRPr="00991416">
              <w:rPr>
                <w:sz w:val="15"/>
                <w:szCs w:val="15"/>
              </w:rPr>
              <w:t>(Santoriello</w:t>
            </w:r>
            <w:r w:rsidR="0020297A" w:rsidRPr="0010319C">
              <w:rPr>
                <w:sz w:val="15"/>
                <w:szCs w:val="15"/>
              </w:rPr>
              <w:t>)</w:t>
            </w:r>
          </w:p>
          <w:p w14:paraId="71E3404E" w14:textId="09C8B64D" w:rsidR="00991416" w:rsidRPr="00991416" w:rsidRDefault="00991416">
            <w:pPr>
              <w:pStyle w:val="Stiletabella2"/>
              <w:rPr>
                <w:b/>
                <w:bCs/>
              </w:rPr>
            </w:pPr>
            <w:r w:rsidRPr="00991416">
              <w:rPr>
                <w:b/>
                <w:bCs/>
              </w:rPr>
              <w:t>1D</w:t>
            </w:r>
            <w:r w:rsidR="0010319C">
              <w:rPr>
                <w:b/>
                <w:bCs/>
              </w:rPr>
              <w:t xml:space="preserve"> </w:t>
            </w:r>
            <w:r w:rsidRPr="00991416">
              <w:rPr>
                <w:sz w:val="15"/>
                <w:szCs w:val="15"/>
              </w:rPr>
              <w:t>(Valletta)</w:t>
            </w:r>
          </w:p>
        </w:tc>
      </w:tr>
      <w:tr w:rsidR="0020297A" w14:paraId="398E0F34" w14:textId="77777777" w:rsidTr="007A1FCB">
        <w:trPr>
          <w:trHeight w:val="443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0CA4E9CD" w14:textId="77777777" w:rsidR="0020297A" w:rsidRPr="007A700F" w:rsidRDefault="0020297A" w:rsidP="0020297A">
            <w:pPr>
              <w:rPr>
                <w:lang w:val="it-IT"/>
              </w:rPr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B1233" w14:textId="575E02E1" w:rsidR="00FB6E81" w:rsidRDefault="00FB6E81" w:rsidP="0020297A">
            <w:pPr>
              <w:pStyle w:val="Stiletabella2"/>
            </w:pPr>
          </w:p>
          <w:p w14:paraId="3C4A43FB" w14:textId="77777777" w:rsidR="00FB6E81" w:rsidRDefault="00FB6E81" w:rsidP="0020297A">
            <w:pPr>
              <w:pStyle w:val="Stiletabella2"/>
            </w:pPr>
          </w:p>
          <w:p w14:paraId="2DAA2734" w14:textId="2E0621C5" w:rsidR="0020297A" w:rsidRPr="007A700F" w:rsidRDefault="0020297A" w:rsidP="0020297A">
            <w:pPr>
              <w:pStyle w:val="Stiletabella2"/>
            </w:pPr>
            <w:r>
              <w:t>11.00/11.20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D0A2D" w14:textId="77777777" w:rsidR="00FB6E81" w:rsidRDefault="00FB6E81" w:rsidP="0020297A">
            <w:pPr>
              <w:pStyle w:val="Stiletabella2"/>
              <w:rPr>
                <w:b/>
                <w:bCs/>
              </w:rPr>
            </w:pPr>
          </w:p>
          <w:p w14:paraId="54655550" w14:textId="77777777" w:rsidR="00FB6E81" w:rsidRDefault="00FB6E81" w:rsidP="0020297A">
            <w:pPr>
              <w:pStyle w:val="Stiletabella2"/>
              <w:rPr>
                <w:b/>
                <w:bCs/>
              </w:rPr>
            </w:pPr>
          </w:p>
          <w:p w14:paraId="12DD1C32" w14:textId="4E86ADDC" w:rsidR="0020297A" w:rsidRPr="00636DEB" w:rsidRDefault="0020297A" w:rsidP="0020297A">
            <w:pPr>
              <w:pStyle w:val="Stiletabella2"/>
              <w:rPr>
                <w:b/>
                <w:bCs/>
              </w:rPr>
            </w:pPr>
            <w:r w:rsidRPr="00636DEB">
              <w:rPr>
                <w:b/>
                <w:bCs/>
              </w:rPr>
              <w:t>3C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65D54" w14:textId="77777777" w:rsidR="0020297A" w:rsidRDefault="0020297A" w:rsidP="0020297A">
            <w:pPr>
              <w:pStyle w:val="Stiletabella2"/>
            </w:pPr>
            <w:r w:rsidRPr="007A700F">
              <w:t>10.00/1</w:t>
            </w:r>
            <w:r>
              <w:t>0.20</w:t>
            </w:r>
          </w:p>
          <w:p w14:paraId="317D0DDF" w14:textId="77777777" w:rsidR="00E74D33" w:rsidRDefault="00E74D33" w:rsidP="0020297A">
            <w:pPr>
              <w:pStyle w:val="Stiletabella2"/>
            </w:pPr>
          </w:p>
          <w:p w14:paraId="3F0DB92F" w14:textId="73A1BB03" w:rsidR="00E74D33" w:rsidRPr="007A700F" w:rsidRDefault="00E74D33" w:rsidP="0020297A">
            <w:pPr>
              <w:pStyle w:val="Stiletabella2"/>
            </w:pP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34F0C" w14:textId="77777777" w:rsidR="0020297A" w:rsidRDefault="0020297A" w:rsidP="0020297A">
            <w:pPr>
              <w:pStyle w:val="Stiletabella2"/>
              <w:rPr>
                <w:b/>
                <w:bCs/>
              </w:rPr>
            </w:pPr>
            <w:r w:rsidRPr="003D27DE">
              <w:rPr>
                <w:b/>
                <w:bCs/>
              </w:rPr>
              <w:t>1B</w:t>
            </w:r>
          </w:p>
          <w:p w14:paraId="24E6D59B" w14:textId="77777777" w:rsidR="00E74D33" w:rsidRDefault="00E74D33" w:rsidP="0020297A">
            <w:pPr>
              <w:pStyle w:val="Stiletabella2"/>
              <w:rPr>
                <w:b/>
                <w:bCs/>
              </w:rPr>
            </w:pPr>
          </w:p>
          <w:p w14:paraId="0DCE2C81" w14:textId="249B1BD3" w:rsidR="00E74D33" w:rsidRPr="002761D8" w:rsidRDefault="00E74D33" w:rsidP="0020297A">
            <w:pPr>
              <w:pStyle w:val="Stiletabella2"/>
              <w:rPr>
                <w:b/>
                <w:bCs/>
              </w:rPr>
            </w:pPr>
          </w:p>
        </w:tc>
      </w:tr>
      <w:tr w:rsidR="0020297A" w14:paraId="3A88CBF6" w14:textId="77777777" w:rsidTr="007A1FCB">
        <w:trPr>
          <w:trHeight w:val="483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19EA1C87" w14:textId="77777777" w:rsidR="0020297A" w:rsidRDefault="0020297A" w:rsidP="0020297A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737F2" w14:textId="77777777" w:rsidR="0020297A" w:rsidRDefault="0020297A" w:rsidP="0020297A">
            <w:pPr>
              <w:pStyle w:val="Stiletabella2"/>
            </w:pPr>
            <w:r>
              <w:t>12.00/12.20</w:t>
            </w:r>
          </w:p>
          <w:p w14:paraId="45552A54" w14:textId="3661647A" w:rsidR="0020297A" w:rsidRPr="007A700F" w:rsidRDefault="0020297A" w:rsidP="0020297A">
            <w:pPr>
              <w:pStyle w:val="Stiletabella2"/>
            </w:pPr>
            <w:r>
              <w:t>12.30/12.50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5B6B3" w14:textId="01F99679" w:rsidR="0020297A" w:rsidRDefault="0020297A" w:rsidP="0020297A">
            <w:pPr>
              <w:pStyle w:val="Stiletabella2"/>
              <w:rPr>
                <w:b/>
                <w:bCs/>
              </w:rPr>
            </w:pPr>
            <w:r w:rsidRPr="00636DEB">
              <w:rPr>
                <w:b/>
                <w:bCs/>
              </w:rPr>
              <w:t>3F</w:t>
            </w:r>
            <w:r>
              <w:rPr>
                <w:b/>
                <w:bCs/>
              </w:rPr>
              <w:t xml:space="preserve"> </w:t>
            </w:r>
            <w:r w:rsidRPr="009569E0">
              <w:rPr>
                <w:sz w:val="15"/>
                <w:szCs w:val="15"/>
              </w:rPr>
              <w:t>(aula informatica)</w:t>
            </w:r>
          </w:p>
          <w:p w14:paraId="5048DB4C" w14:textId="517488B7" w:rsidR="0020297A" w:rsidRPr="00636DEB" w:rsidRDefault="0020297A" w:rsidP="0020297A">
            <w:pPr>
              <w:pStyle w:val="Stiletabella2"/>
              <w:rPr>
                <w:b/>
                <w:bCs/>
              </w:rPr>
            </w:pPr>
            <w:r>
              <w:rPr>
                <w:b/>
                <w:bCs/>
              </w:rPr>
              <w:t xml:space="preserve">3E </w:t>
            </w:r>
            <w:r w:rsidRPr="009569E0">
              <w:rPr>
                <w:sz w:val="15"/>
                <w:szCs w:val="15"/>
              </w:rPr>
              <w:t xml:space="preserve">(aula </w:t>
            </w:r>
            <w:r w:rsidR="00BD57BB">
              <w:rPr>
                <w:sz w:val="15"/>
                <w:szCs w:val="15"/>
              </w:rPr>
              <w:t>informatica</w:t>
            </w:r>
            <w:r>
              <w:rPr>
                <w:b/>
                <w:bCs/>
              </w:rPr>
              <w:t>)</w:t>
            </w:r>
          </w:p>
          <w:p w14:paraId="607ED73A" w14:textId="77777777" w:rsidR="0020297A" w:rsidRPr="007A700F" w:rsidRDefault="0020297A" w:rsidP="0020297A">
            <w:pPr>
              <w:pStyle w:val="Stiletabella2"/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E5366" w14:textId="5EF4D86D" w:rsidR="0020297A" w:rsidRPr="007A700F" w:rsidRDefault="0020297A" w:rsidP="0020297A">
            <w:pPr>
              <w:pStyle w:val="Stiletabella2"/>
            </w:pPr>
            <w:r w:rsidRPr="007A700F">
              <w:t>12.00/1</w:t>
            </w:r>
            <w:r>
              <w:t>2.20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20FE6" w14:textId="49E31F09" w:rsidR="0020297A" w:rsidRPr="00AC54B1" w:rsidRDefault="0020297A" w:rsidP="0020297A">
            <w:pPr>
              <w:pStyle w:val="Stiletabella2"/>
              <w:rPr>
                <w:b/>
                <w:bCs/>
              </w:rPr>
            </w:pPr>
            <w:r w:rsidRPr="00AC54B1">
              <w:rPr>
                <w:b/>
                <w:bCs/>
              </w:rPr>
              <w:t>1E</w:t>
            </w:r>
            <w:r>
              <w:rPr>
                <w:b/>
                <w:bCs/>
              </w:rPr>
              <w:t xml:space="preserve"> </w:t>
            </w:r>
            <w:r w:rsidRPr="000B632D">
              <w:rPr>
                <w:sz w:val="15"/>
                <w:szCs w:val="15"/>
              </w:rPr>
              <w:t>(Rossi L.)</w:t>
            </w:r>
          </w:p>
        </w:tc>
      </w:tr>
      <w:tr w:rsidR="0020297A" w14:paraId="5650DE02" w14:textId="77777777" w:rsidTr="007A1FCB">
        <w:trPr>
          <w:trHeight w:val="443"/>
        </w:trPr>
        <w:tc>
          <w:tcPr>
            <w:tcW w:w="13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2D057B4E" w14:textId="77777777" w:rsidR="0020297A" w:rsidRDefault="0020297A" w:rsidP="0020297A"/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81822" w14:textId="4C9F5C54" w:rsidR="0020297A" w:rsidRPr="007A700F" w:rsidRDefault="0020297A" w:rsidP="0020297A">
            <w:pPr>
              <w:pStyle w:val="Stiletabella2"/>
            </w:pPr>
            <w:r>
              <w:t xml:space="preserve">13.00/13.20 </w:t>
            </w:r>
          </w:p>
        </w:tc>
        <w:tc>
          <w:tcPr>
            <w:tcW w:w="13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29E0D" w14:textId="5B11054D" w:rsidR="0020297A" w:rsidRPr="00AA7C2B" w:rsidRDefault="0020297A" w:rsidP="0020297A">
            <w:pPr>
              <w:pStyle w:val="Stiletabella2"/>
              <w:rPr>
                <w:b/>
                <w:bCs/>
              </w:rPr>
            </w:pPr>
            <w:r w:rsidRPr="00AA7C2B">
              <w:rPr>
                <w:b/>
                <w:bCs/>
              </w:rPr>
              <w:t>3</w:t>
            </w:r>
            <w:r>
              <w:rPr>
                <w:b/>
                <w:bCs/>
              </w:rPr>
              <w:t xml:space="preserve">A </w:t>
            </w:r>
            <w:r w:rsidRPr="00EF3689">
              <w:rPr>
                <w:sz w:val="15"/>
                <w:szCs w:val="15"/>
              </w:rPr>
              <w:t>(Carfora M.)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6915B6" w14:textId="0C95D07B" w:rsidR="0020297A" w:rsidRPr="007A700F" w:rsidRDefault="0020297A" w:rsidP="0020297A">
            <w:pPr>
              <w:pStyle w:val="Stiletabella2"/>
            </w:pPr>
            <w:r w:rsidRPr="007A700F">
              <w:t>13.00/1</w:t>
            </w:r>
            <w:r>
              <w:t>3.20</w:t>
            </w:r>
          </w:p>
        </w:tc>
        <w:tc>
          <w:tcPr>
            <w:tcW w:w="1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72986" w14:textId="66EC1A13" w:rsidR="0020297A" w:rsidRPr="002761D8" w:rsidRDefault="0020297A" w:rsidP="0020297A">
            <w:pPr>
              <w:pStyle w:val="Stiletabella2"/>
              <w:rPr>
                <w:b/>
                <w:bCs/>
              </w:rPr>
            </w:pPr>
            <w:r>
              <w:rPr>
                <w:b/>
                <w:bCs/>
              </w:rPr>
              <w:t xml:space="preserve">1A </w:t>
            </w:r>
            <w:r w:rsidRPr="00D05DBF">
              <w:rPr>
                <w:b/>
                <w:bCs/>
                <w:sz w:val="15"/>
                <w:szCs w:val="15"/>
              </w:rPr>
              <w:t>(</w:t>
            </w:r>
            <w:r w:rsidRPr="00D05DBF">
              <w:rPr>
                <w:sz w:val="15"/>
                <w:szCs w:val="15"/>
              </w:rPr>
              <w:t>Della Valle)</w:t>
            </w:r>
          </w:p>
        </w:tc>
      </w:tr>
    </w:tbl>
    <w:p w14:paraId="7761D4E1" w14:textId="77777777" w:rsidR="00D65A08" w:rsidRDefault="00D65A08">
      <w:pPr>
        <w:pStyle w:val="Corpo"/>
      </w:pPr>
    </w:p>
    <w:sectPr w:rsidR="00D65A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8EEF3" w14:textId="77777777" w:rsidR="00280A4E" w:rsidRDefault="00280A4E">
      <w:r>
        <w:separator/>
      </w:r>
    </w:p>
  </w:endnote>
  <w:endnote w:type="continuationSeparator" w:id="0">
    <w:p w14:paraId="5599E8E4" w14:textId="77777777" w:rsidR="00280A4E" w:rsidRDefault="00280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26DF4" w14:textId="77777777" w:rsidR="008C248C" w:rsidRDefault="008C248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A336B" w14:textId="77777777" w:rsidR="00D65A08" w:rsidRDefault="00D65A0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FF86F" w14:textId="77777777" w:rsidR="008C248C" w:rsidRDefault="008C248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9046A" w14:textId="77777777" w:rsidR="00280A4E" w:rsidRDefault="00280A4E">
      <w:r>
        <w:separator/>
      </w:r>
    </w:p>
  </w:footnote>
  <w:footnote w:type="continuationSeparator" w:id="0">
    <w:p w14:paraId="14A0F990" w14:textId="77777777" w:rsidR="00280A4E" w:rsidRDefault="00280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3668" w14:textId="77777777" w:rsidR="008C248C" w:rsidRDefault="008C248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5FFB7" w14:textId="77777777" w:rsidR="00D65A08" w:rsidRDefault="00D65A0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D1F60" w14:textId="77777777" w:rsidR="008C248C" w:rsidRDefault="008C248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displayBackgroundShape/>
  <w:proofState w:spelling="clean" w:grammar="clean"/>
  <w:attachedTemplate r:id="rId1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CB"/>
    <w:rsid w:val="000226BE"/>
    <w:rsid w:val="000439AF"/>
    <w:rsid w:val="000A10F8"/>
    <w:rsid w:val="000B632D"/>
    <w:rsid w:val="0010319C"/>
    <w:rsid w:val="001A1F12"/>
    <w:rsid w:val="001F1720"/>
    <w:rsid w:val="0020297A"/>
    <w:rsid w:val="002761D8"/>
    <w:rsid w:val="00280A4E"/>
    <w:rsid w:val="0030068B"/>
    <w:rsid w:val="003D27DE"/>
    <w:rsid w:val="003F575A"/>
    <w:rsid w:val="00483E25"/>
    <w:rsid w:val="004A11D1"/>
    <w:rsid w:val="004A2158"/>
    <w:rsid w:val="004C363B"/>
    <w:rsid w:val="004D051E"/>
    <w:rsid w:val="004E7782"/>
    <w:rsid w:val="00524E98"/>
    <w:rsid w:val="005458D0"/>
    <w:rsid w:val="00561CEC"/>
    <w:rsid w:val="005B3E45"/>
    <w:rsid w:val="00612A44"/>
    <w:rsid w:val="0062216C"/>
    <w:rsid w:val="00636DEB"/>
    <w:rsid w:val="00664030"/>
    <w:rsid w:val="0071420A"/>
    <w:rsid w:val="00741464"/>
    <w:rsid w:val="00764393"/>
    <w:rsid w:val="00790EF6"/>
    <w:rsid w:val="007A092B"/>
    <w:rsid w:val="007A1FCB"/>
    <w:rsid w:val="007A700F"/>
    <w:rsid w:val="008C248C"/>
    <w:rsid w:val="00917F98"/>
    <w:rsid w:val="009569E0"/>
    <w:rsid w:val="00970880"/>
    <w:rsid w:val="00991416"/>
    <w:rsid w:val="009D6890"/>
    <w:rsid w:val="009E03FD"/>
    <w:rsid w:val="009E7596"/>
    <w:rsid w:val="009F1D28"/>
    <w:rsid w:val="00A269AD"/>
    <w:rsid w:val="00A77205"/>
    <w:rsid w:val="00A95CD4"/>
    <w:rsid w:val="00AA7C2B"/>
    <w:rsid w:val="00AC54B1"/>
    <w:rsid w:val="00B27AC3"/>
    <w:rsid w:val="00B7683E"/>
    <w:rsid w:val="00B77E8E"/>
    <w:rsid w:val="00BD57BB"/>
    <w:rsid w:val="00BD5B08"/>
    <w:rsid w:val="00BF34F6"/>
    <w:rsid w:val="00C27A61"/>
    <w:rsid w:val="00C52515"/>
    <w:rsid w:val="00C90565"/>
    <w:rsid w:val="00CC7D7E"/>
    <w:rsid w:val="00CF568C"/>
    <w:rsid w:val="00D05DBF"/>
    <w:rsid w:val="00D65A08"/>
    <w:rsid w:val="00D80DB2"/>
    <w:rsid w:val="00E108EA"/>
    <w:rsid w:val="00E74D33"/>
    <w:rsid w:val="00E968AA"/>
    <w:rsid w:val="00EF3689"/>
    <w:rsid w:val="00F31203"/>
    <w:rsid w:val="00F938A8"/>
    <w:rsid w:val="00FB6E81"/>
    <w:rsid w:val="00FD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9834C9"/>
  <w15:docId w15:val="{AB75B77A-A84D-564A-908A-9DDEF6CF7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pBdr>
        <w:top w:val="nil"/>
        <w:left w:val="nil"/>
        <w:bottom w:val="nil"/>
        <w:right w:val="nil"/>
        <w:between w:val="nil"/>
        <w:bar w:val="nil"/>
      </w:pBdr>
    </w:pPr>
    <w:rPr>
      <w:sz w:val="24"/>
      <w:szCs w:val="24"/>
      <w:bdr w:val="nil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pPr>
      <w:pBdr>
        <w:top w:val="nil"/>
        <w:left w:val="nil"/>
        <w:bottom w:val="nil"/>
        <w:right w:val="nil"/>
        <w:between w:val="nil"/>
        <w:bar w:val="nil"/>
      </w:pBdr>
    </w:pPr>
    <w:rPr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cs="Arial Unicode MS"/>
      <w:color w:val="000000"/>
      <w:sz w:val="22"/>
      <w:szCs w:val="22"/>
      <w:bdr w:val="nil"/>
    </w:rPr>
  </w:style>
  <w:style w:type="paragraph" w:customStyle="1" w:styleId="Stiletabella1">
    <w:name w:val="Stile tabella 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cs="Arial Unicode MS"/>
      <w:b/>
      <w:bCs/>
      <w:color w:val="000000"/>
      <w:bdr w:val="nil"/>
    </w:rPr>
  </w:style>
  <w:style w:type="paragraph" w:customStyle="1" w:styleId="Stiletabella2">
    <w:name w:val="Stile tabella 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cs="Arial Unicode MS"/>
      <w:color w:val="000000"/>
      <w:bdr w:val="nil"/>
    </w:rPr>
  </w:style>
  <w:style w:type="paragraph" w:styleId="Intestazione">
    <w:name w:val="header"/>
    <w:basedOn w:val="Normale"/>
    <w:link w:val="IntestazioneCarattere"/>
    <w:uiPriority w:val="99"/>
    <w:unhideWhenUsed/>
    <w:rsid w:val="008C24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248C"/>
    <w:rPr>
      <w:sz w:val="24"/>
      <w:szCs w:val="24"/>
      <w:bdr w:val="nil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C24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248C"/>
    <w:rPr>
      <w:sz w:val="24"/>
      <w:szCs w:val="24"/>
      <w:bdr w:val="ni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enza.albigeseicloud.com/Desktop/PROVA%20COMUNE%20INGRESSO%20TECNOLOGIA%20A.S.%202025:2026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PROVA COMUNE INGRESSO TECNOLOGIA A.S. 2025:2026.dot</Template>
  <TotalTime>74</TotalTime>
  <Pages>1</Pages>
  <Words>64</Words>
  <Characters>335</Characters>
  <Application>Microsoft Office Word</Application>
  <DocSecurity>0</DocSecurity>
  <Lines>67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Enza Albigese</dc:creator>
  <cp:keywords/>
  <cp:lastModifiedBy>Alessandro del Monaco</cp:lastModifiedBy>
  <cp:revision>39</cp:revision>
  <cp:lastPrinted>2025-09-21T20:29:00Z</cp:lastPrinted>
  <dcterms:created xsi:type="dcterms:W3CDTF">2026-09-17T12:37:00Z</dcterms:created>
  <dcterms:modified xsi:type="dcterms:W3CDTF">2026-09-21T07:33:00Z</dcterms:modified>
</cp:coreProperties>
</file>